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  <w:vertAlign w:val="subscript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Insight into the Reaction Mechanism of Ethanol Steam Reforming Catalyzed by Co-Mo</w:t>
      </w:r>
      <w:r>
        <w:rPr>
          <w:rFonts w:ascii="Times New Roman" w:hAnsi="Times New Roman"/>
          <w:b/>
          <w:color w:val="000000"/>
          <w:sz w:val="24"/>
          <w:szCs w:val="24"/>
          <w:vertAlign w:val="subscript"/>
        </w:rPr>
        <w:t>6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color w:val="000000"/>
          <w:sz w:val="24"/>
          <w:szCs w:val="24"/>
          <w:vertAlign w:val="subscript"/>
        </w:rPr>
        <w:t>8</w:t>
      </w:r>
    </w:p>
    <w:p>
      <w:pPr>
        <w:spacing w:line="480" w:lineRule="auto"/>
        <w:jc w:val="center"/>
        <w:rPr>
          <w:rFonts w:ascii="Times New Roman" w:hAnsi="Times New Roman"/>
          <w:b/>
          <w:color w:val="000000"/>
          <w:sz w:val="28"/>
          <w:szCs w:val="28"/>
          <w:vertAlign w:val="subscript"/>
        </w:rPr>
      </w:pPr>
      <w:r>
        <w:rPr>
          <w:rFonts w:ascii="Times New Roman" w:hAnsi="Times New Roman"/>
          <w:b/>
          <w:color w:val="000000"/>
          <w:sz w:val="28"/>
          <w:szCs w:val="28"/>
          <w:vertAlign w:val="subscript"/>
        </w:rPr>
        <w:t xml:space="preserve">[supporting information] </w:t>
      </w:r>
    </w:p>
    <w:p>
      <w:pPr>
        <w:autoSpaceDE w:val="0"/>
        <w:autoSpaceDN w:val="0"/>
        <w:spacing w:line="480" w:lineRule="auto"/>
        <w:jc w:val="center"/>
        <w:rPr>
          <w:rFonts w:ascii="Times New Roman" w:hAnsi="Times New Roman"/>
          <w:color w:val="000000"/>
          <w:sz w:val="18"/>
          <w:szCs w:val="18"/>
          <w:lang w:val="en-US"/>
        </w:rPr>
      </w:pPr>
      <w:r>
        <w:rPr>
          <w:rFonts w:hint="eastAsia" w:ascii="Times New Roman" w:hAnsi="Times New Roman"/>
          <w:color w:val="000000"/>
          <w:sz w:val="18"/>
          <w:szCs w:val="18"/>
          <w:lang w:val="en-US" w:eastAsia="zh-CN"/>
        </w:rPr>
        <w:t>Qian Zhang</w:t>
      </w:r>
      <w:r>
        <w:rPr>
          <w:rFonts w:hint="eastAsia" w:ascii="Times New Roman" w:hAnsi="Times New Roman"/>
          <w:color w:val="000000"/>
          <w:sz w:val="18"/>
          <w:szCs w:val="18"/>
          <w:vertAlign w:val="superscript"/>
          <w:lang w:val="en-US" w:eastAsia="zh-CN"/>
        </w:rPr>
        <w:t>a,b</w:t>
      </w:r>
      <w:r>
        <w:rPr>
          <w:rFonts w:hint="eastAsia" w:ascii="Times New Roman" w:hAnsi="Times New Roman"/>
          <w:color w:val="000000"/>
          <w:sz w:val="18"/>
          <w:szCs w:val="18"/>
          <w:lang w:val="en-US" w:eastAsia="zh-CN"/>
        </w:rPr>
        <w:t xml:space="preserve">, </w:t>
      </w:r>
      <w:r>
        <w:rPr>
          <w:rFonts w:ascii="Times New Roman" w:hAnsi="Times New Roman"/>
          <w:color w:val="000000"/>
          <w:sz w:val="18"/>
          <w:szCs w:val="18"/>
        </w:rPr>
        <w:t>Ling Guo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* a,b</w:t>
      </w:r>
      <w:r>
        <w:rPr>
          <w:rFonts w:hint="eastAsia" w:ascii="Times New Roman" w:hAnsi="Times New Roman"/>
          <w:color w:val="000000"/>
          <w:sz w:val="18"/>
          <w:szCs w:val="18"/>
          <w:lang w:val="en-US" w:eastAsia="zh-CN"/>
        </w:rPr>
        <w:t>, Xiaoli Zheng</w:t>
      </w:r>
      <w:r>
        <w:rPr>
          <w:rFonts w:hint="eastAsia" w:ascii="Times New Roman" w:hAnsi="Times New Roman"/>
          <w:color w:val="000000"/>
          <w:sz w:val="18"/>
          <w:szCs w:val="18"/>
          <w:vertAlign w:val="superscript"/>
          <w:lang w:val="en-US" w:eastAsia="zh-CN"/>
        </w:rPr>
        <w:t>a,b</w:t>
      </w:r>
      <w:r>
        <w:rPr>
          <w:rFonts w:hint="eastAsia" w:ascii="Times New Roman" w:hAnsi="Times New Roman"/>
          <w:color w:val="000000"/>
          <w:sz w:val="18"/>
          <w:szCs w:val="18"/>
          <w:lang w:val="en-US" w:eastAsia="zh-CN"/>
        </w:rPr>
        <w:t>, Minmin Xing</w:t>
      </w:r>
      <w:r>
        <w:rPr>
          <w:rFonts w:hint="eastAsia" w:ascii="Times New Roman" w:hAnsi="Times New Roman"/>
          <w:color w:val="000000"/>
          <w:sz w:val="18"/>
          <w:szCs w:val="18"/>
          <w:vertAlign w:val="superscript"/>
          <w:lang w:val="en-US" w:eastAsia="zh-CN"/>
        </w:rPr>
        <w:t>a,b</w:t>
      </w:r>
      <w:r>
        <w:rPr>
          <w:rFonts w:hint="eastAsia" w:ascii="Times New Roman" w:hAnsi="Times New Roman"/>
          <w:color w:val="000000"/>
          <w:sz w:val="18"/>
          <w:szCs w:val="18"/>
          <w:lang w:val="en-US" w:eastAsia="zh-CN"/>
        </w:rPr>
        <w:t>, Zijun Hao</w:t>
      </w:r>
      <w:r>
        <w:rPr>
          <w:rFonts w:hint="eastAsia" w:ascii="Times New Roman" w:hAnsi="Times New Roman"/>
          <w:color w:val="000000"/>
          <w:sz w:val="18"/>
          <w:szCs w:val="18"/>
          <w:vertAlign w:val="superscript"/>
          <w:lang w:val="en-US" w:eastAsia="zh-CN"/>
        </w:rPr>
        <w:t>a,b</w:t>
      </w:r>
    </w:p>
    <w:p>
      <w:pPr>
        <w:autoSpaceDE w:val="0"/>
        <w:spacing w:line="48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a. Key Laboratory of Magnetic Molecules &amp; Magnetic Information Materials Ministry of Education, Shanxi Normal University. Linfen, China, 041004.</w:t>
      </w:r>
    </w:p>
    <w:p>
      <w:pPr>
        <w:autoSpaceDE w:val="0"/>
        <w:spacing w:line="48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b. The School of Chemical and Material Science, Shanxi Normal University, No. 1, Gongyuan Street, Linfen, China, 041004.</w:t>
      </w:r>
    </w:p>
    <w:p>
      <w:pPr>
        <w:autoSpaceDE w:val="0"/>
        <w:spacing w:line="48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page"/>
      </w:r>
    </w:p>
    <w:p>
      <w:pPr>
        <w:autoSpaceDE w:val="0"/>
        <w:spacing w:line="480" w:lineRule="auto"/>
        <w:jc w:val="center"/>
        <w:rPr>
          <w:rFonts w:ascii="Times New Roman" w:hAnsi="Times New Roman"/>
          <w:color w:val="000000"/>
          <w:sz w:val="18"/>
          <w:szCs w:val="18"/>
        </w:rPr>
      </w:pPr>
    </w:p>
    <w:p>
      <w:r>
        <w:drawing>
          <wp:inline distT="0" distB="0" distL="114300" distR="114300">
            <wp:extent cx="5733415" cy="43732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</w:rPr>
      </w:pPr>
    </w:p>
    <w:p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S1</w:t>
      </w:r>
      <w:r>
        <w:rPr>
          <w:rFonts w:ascii="Times New Roman" w:hAnsi="Times New Roman"/>
        </w:rPr>
        <w:t xml:space="preserve"> Potential energy surfaces of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OH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Co-Mo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. 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The solid line represents the </w:t>
      </w:r>
      <w:r>
        <w:rPr>
          <w:rFonts w:ascii="Times New Roman" w:hAnsi="Times New Roman"/>
          <w:color w:val="000000"/>
        </w:rPr>
        <w:t>PBE level</w:t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Times New Roman" w:hAnsi="Times New Roman" w:cs="Times New Roman"/>
          <w:lang w:eastAsia="zh-CN"/>
        </w:rPr>
        <w:t xml:space="preserve">with </w:t>
      </w:r>
      <w:r>
        <w:rPr>
          <w:rFonts w:ascii="Times New Roman" w:hAnsi="Times New Roman"/>
          <w:color w:val="000000"/>
        </w:rPr>
        <w:t>6-31G (d, p)</w:t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and </w:t>
      </w:r>
      <w:r>
        <w:rPr>
          <w:rFonts w:ascii="Times New Roman" w:hAnsi="Times New Roman"/>
          <w:color w:val="000000"/>
        </w:rPr>
        <w:t>LANL2DZ</w:t>
      </w:r>
      <w:r>
        <w:rPr>
          <w:rFonts w:hint="eastAsia" w:ascii="Times New Roman" w:hAnsi="Times New Roman"/>
          <w:color w:val="00000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eastAsia="zh-CN"/>
        </w:rPr>
        <w:t>basis set</w:t>
      </w:r>
      <w:r>
        <w:rPr>
          <w:rFonts w:hint="eastAsia" w:ascii="Times New Roman" w:hAnsi="Times New Roman"/>
        </w:rPr>
        <w:t xml:space="preserve"> and the dashed line represents the </w:t>
      </w:r>
      <w:r>
        <w:rPr>
          <w:rFonts w:ascii="Times New Roman" w:hAnsi="Times New Roman"/>
          <w:color w:val="000000"/>
        </w:rPr>
        <w:t>PBE-</w:t>
      </w:r>
      <w:r>
        <w:rPr>
          <w:rFonts w:hint="eastAsia" w:ascii="Times New Roman" w:hAnsi="Times New Roman"/>
          <w:color w:val="000000"/>
          <w:lang w:val="en-US" w:eastAsia="zh-CN"/>
        </w:rPr>
        <w:t>D3</w:t>
      </w:r>
      <w:r>
        <w:rPr>
          <w:rFonts w:ascii="Times New Roman" w:hAnsi="Times New Roman"/>
          <w:color w:val="000000"/>
        </w:rPr>
        <w:t>(</w:t>
      </w:r>
      <w:r>
        <w:rPr>
          <w:rFonts w:hint="eastAsia" w:ascii="Times New Roman" w:hAnsi="Times New Roman"/>
          <w:color w:val="000000"/>
          <w:lang w:val="en-US" w:eastAsia="zh-CN"/>
        </w:rPr>
        <w:t>BJ</w:t>
      </w:r>
      <w:r>
        <w:rPr>
          <w:rFonts w:ascii="Times New Roman" w:hAnsi="Times New Roman"/>
          <w:color w:val="000000"/>
        </w:rPr>
        <w:t>) level</w:t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Times New Roman" w:hAnsi="Times New Roman" w:cs="Times New Roman"/>
          <w:lang w:eastAsia="zh-CN"/>
        </w:rPr>
        <w:t xml:space="preserve">with </w:t>
      </w:r>
      <w:r>
        <w:rPr>
          <w:rFonts w:ascii="Times New Roman" w:hAnsi="Times New Roman"/>
          <w:color w:val="000000"/>
        </w:rPr>
        <w:t>6-31</w:t>
      </w:r>
      <w:r>
        <w:rPr>
          <w:rFonts w:hint="eastAsia" w:ascii="Times New Roman" w:hAnsi="Times New Roman"/>
          <w:color w:val="000000"/>
          <w:lang w:val="en-US" w:eastAsia="zh-CN"/>
        </w:rPr>
        <w:t>1++</w:t>
      </w:r>
      <w:r>
        <w:rPr>
          <w:rFonts w:ascii="Times New Roman" w:hAnsi="Times New Roman"/>
          <w:color w:val="000000"/>
        </w:rPr>
        <w:t>G (d, p)</w:t>
      </w:r>
      <w:r>
        <w:rPr>
          <w:rFonts w:hint="eastAsia" w:ascii="Times New Roman" w:hAnsi="Times New Roman" w:cs="Times New Roman"/>
          <w:lang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and </w:t>
      </w:r>
      <w:r>
        <w:rPr>
          <w:rFonts w:hint="eastAsia" w:ascii="Times New Roman" w:hAnsi="Times New Roman"/>
          <w:color w:val="000000"/>
          <w:lang w:val="en-US" w:eastAsia="zh-CN"/>
        </w:rPr>
        <w:t xml:space="preserve">SDD </w:t>
      </w:r>
      <w:r>
        <w:rPr>
          <w:rFonts w:hint="eastAsia" w:ascii="Times New Roman" w:hAnsi="Times New Roman" w:cs="Times New Roman"/>
          <w:lang w:eastAsia="zh-CN"/>
        </w:rPr>
        <w:t>basis set</w:t>
      </w:r>
      <w:r>
        <w:rPr>
          <w:rFonts w:hint="eastAsia" w:ascii="Times New Roman" w:hAnsi="Times New Roman"/>
        </w:rPr>
        <w:t>.</w:t>
      </w:r>
    </w:p>
    <w:p>
      <w:pPr>
        <w:rPr>
          <w:rFonts w:ascii="Times New Roman" w:hAnsi="Times New Roman"/>
          <w:b/>
        </w:rPr>
      </w:pPr>
    </w:p>
    <w:p>
      <w:r>
        <w:br w:type="page"/>
      </w:r>
    </w:p>
    <w:p>
      <w:r>
        <w:drawing>
          <wp:inline distT="0" distB="0" distL="114300" distR="114300">
            <wp:extent cx="5141595" cy="383984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104775</wp:posOffset>
                </wp:positionV>
                <wp:extent cx="5304790" cy="2838450"/>
                <wp:effectExtent l="0" t="0" r="1016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790" cy="2838450"/>
                          <a:chOff x="5499" y="24937"/>
                          <a:chExt cx="8354" cy="4470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1601" t="8644" r="35632" b="14282"/>
                          <a:stretch>
                            <a:fillRect/>
                          </a:stretch>
                        </pic:blipFill>
                        <pic:spPr>
                          <a:xfrm>
                            <a:off x="6594" y="24985"/>
                            <a:ext cx="1199" cy="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7622" t="2631" r="36718" b="8644"/>
                          <a:stretch>
                            <a:fillRect/>
                          </a:stretch>
                        </pic:blipFill>
                        <pic:spPr>
                          <a:xfrm>
                            <a:off x="8109" y="25012"/>
                            <a:ext cx="1153" cy="1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6175" r="37441" b="11275"/>
                          <a:stretch>
                            <a:fillRect/>
                          </a:stretch>
                        </pic:blipFill>
                        <pic:spPr>
                          <a:xfrm>
                            <a:off x="9564" y="24937"/>
                            <a:ext cx="1173" cy="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206" t="15786" r="37803" b="4886"/>
                          <a:stretch>
                            <a:fillRect/>
                          </a:stretch>
                        </pic:blipFill>
                        <pic:spPr>
                          <a:xfrm>
                            <a:off x="10809" y="25291"/>
                            <a:ext cx="1312" cy="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3462" t="3383" r="36356"/>
                          <a:stretch>
                            <a:fillRect/>
                          </a:stretch>
                        </pic:blipFill>
                        <pic:spPr>
                          <a:xfrm>
                            <a:off x="12309" y="25018"/>
                            <a:ext cx="1202" cy="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483" t="752" r="34185" b="9020"/>
                          <a:stretch>
                            <a:fillRect/>
                          </a:stretch>
                        </pic:blipFill>
                        <pic:spPr>
                          <a:xfrm>
                            <a:off x="12339" y="27574"/>
                            <a:ext cx="1514" cy="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206" r="28759" b="3896"/>
                          <a:stretch>
                            <a:fillRect/>
                          </a:stretch>
                        </pic:blipFill>
                        <pic:spPr>
                          <a:xfrm>
                            <a:off x="5499" y="27409"/>
                            <a:ext cx="1148" cy="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9483" t="1705" r="31291" b="3409"/>
                          <a:stretch>
                            <a:fillRect/>
                          </a:stretch>
                        </pic:blipFill>
                        <pic:spPr>
                          <a:xfrm>
                            <a:off x="6879" y="27352"/>
                            <a:ext cx="1133" cy="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6537" t="3758" r="37984" b="7893"/>
                          <a:stretch>
                            <a:fillRect/>
                          </a:stretch>
                        </pic:blipFill>
                        <pic:spPr>
                          <a:xfrm>
                            <a:off x="8274" y="27601"/>
                            <a:ext cx="1055" cy="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813" t="3758" r="31291" b="3383"/>
                          <a:stretch>
                            <a:fillRect/>
                          </a:stretch>
                        </pic:blipFill>
                        <pic:spPr>
                          <a:xfrm>
                            <a:off x="9459" y="27586"/>
                            <a:ext cx="1311" cy="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0206" t="13530" r="34185"/>
                          <a:stretch>
                            <a:fillRect/>
                          </a:stretch>
                        </pic:blipFill>
                        <pic:spPr>
                          <a:xfrm>
                            <a:off x="11019" y="27814"/>
                            <a:ext cx="1339" cy="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5pt;margin-top:8.25pt;height:223.5pt;width:417.7pt;z-index:251720704;mso-width-relative:page;mso-height-relative:page;" coordorigin="5499,24937" coordsize="8354,4470" o:gfxdata="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">
                <o:lock v:ext="edit" aspectratio="f"/>
                <v:shape id="_x0000_s1026" o:spid="_x0000_s1026" o:spt="75" type="#_x0000_t75" style="position:absolute;left:6594;top:24985;height:1953;width:1199;" filled="f" o:preferrelative="t" stroked="f" coordsize="21600,21600" o:gfxdata="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lEJKU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6" cropleft="27264f" croptop="5665f" cropright="23352f" cropbottom="9360f" o:title=""/>
                  <o:lock v:ext="edit" aspectratio="t"/>
                </v:shape>
                <v:shape id="_x0000_s1026" o:spid="_x0000_s1026" o:spt="75" type="#_x0000_t75" style="position:absolute;left:8109;top:25012;height:1919;width:1153;" filled="f" o:preferrelative="t" stroked="f" coordsize="21600,21600" o:gfxdata="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r2z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24656f" croptop="1724f" cropright="24064f" cropbottom="5665f" o:title=""/>
                  <o:lock v:ext="edit" aspectratio="t"/>
                </v:shape>
                <v:shape id="_x0000_s1026" o:spid="_x0000_s1026" o:spt="75" type="#_x0000_t75" style="position:absolute;left:9564;top:24937;height:1899;width:1173;" filled="f" o:preferrelative="t" stroked="f" coordsize="21600,21600" o:gfxdata="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3Dy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left="23708f" cropright="24537f" cropbottom="7389f" o:title=""/>
                  <o:lock v:ext="edit" aspectratio="t"/>
                </v:shape>
                <v:shape id="_x0000_s1026" o:spid="_x0000_s1026" o:spt="75" type="#_x0000_t75" style="position:absolute;left:10809;top:25291;height:1566;width:1312;" filled="f" o:preferrelative="t" stroked="f" coordsize="21600,21600" o:gfxdata="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bhg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cropleft="19796f" croptop="10346f" cropright="24775f" cropbottom="3202f" o:title=""/>
                  <o:lock v:ext="edit" aspectratio="t"/>
                </v:shape>
                <v:shape id="_x0000_s1026" o:spid="_x0000_s1026" o:spt="75" type="#_x0000_t75" style="position:absolute;left:12309;top:25018;height:1853;width:1202;" filled="f" o:preferrelative="t" stroked="f" coordsize="21600,21600" o:gfxdata="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XzF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21930f" croptop="2217f" cropright="23826f" o:title=""/>
                  <o:lock v:ext="edit" aspectratio="t"/>
                </v:shape>
                <v:shape id="_x0000_s1026" o:spid="_x0000_s1026" o:spt="75" type="#_x0000_t75" style="position:absolute;left:12339;top:27574;height:1809;width:1514;" filled="f" o:preferrelative="t" stroked="f" coordsize="21600,21600" o:gfxdata="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NE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19322f" croptop="493f" cropright="22403f" cropbottom="5911f" o:title=""/>
                  <o:lock v:ext="edit" aspectratio="t"/>
                </v:shape>
                <v:shape id="_x0000_s1026" o:spid="_x0000_s1026" o:spt="75" type="#_x0000_t75" style="position:absolute;left:5499;top:27409;height:1998;width:1148;" filled="f" o:preferrelative="t" stroked="f" coordsize="21600,21600" o:gfxdata="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kM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19796f" cropright="18847f" cropbottom="2553f" o:title=""/>
                  <o:lock v:ext="edit" aspectratio="t"/>
                </v:shape>
                <v:shape id="_x0000_s1026" o:spid="_x0000_s1026" o:spt="75" type="#_x0000_t75" style="position:absolute;left:6879;top:27352;height:2037;width:1133;" filled="f" o:preferrelative="t" stroked="f" coordsize="21600,21600" o:gfxdata="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z8v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9322f" croptop="1117f" cropright="20507f" cropbottom="2234f" o:title=""/>
                  <o:lock v:ext="edit" aspectratio="t"/>
                </v:shape>
                <v:shape id="_x0000_s1026" o:spid="_x0000_s1026" o:spt="75" type="#_x0000_t75" style="position:absolute;left:8274;top:27601;height:1763;width:1055;" filled="f" o:preferrelative="t" stroked="f" coordsize="21600,21600" o:gfxdata="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sZ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23945f" croptop="2463f" cropright="24893f" cropbottom="5173f" o:title=""/>
                  <o:lock v:ext="edit" aspectratio="t"/>
                </v:shape>
                <v:shape id="_x0000_s1026" o:spid="_x0000_s1026" o:spt="75" type="#_x0000_t75" style="position:absolute;left:9459;top:27586;height:1782;width:1311;" filled="f" o:preferrelative="t" stroked="f" coordsize="21600,21600" o:gfxdata="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K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23470f" croptop="2463f" cropright="20507f" cropbottom="2217f" o:title=""/>
                  <o:lock v:ext="edit" aspectratio="t"/>
                </v:shape>
                <v:shape id="_x0000_s1026" o:spid="_x0000_s1026" o:spt="75" type="#_x0000_t75" style="position:absolute;left:11019;top:27814;height:1565;width:1339;" filled="f" o:preferrelative="t" stroked="f" coordsize="21600,21600" o:gfxdata="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MBA6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left="19796f" croptop="8867f" cropright="22403f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>
      <w:pPr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                                                                   </w:t>
      </w:r>
    </w:p>
    <w:p>
      <w:pPr>
        <w:ind w:firstLine="1680" w:firstLineChars="8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TS1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TS2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TS3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TS4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TS5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</w:p>
    <w:p/>
    <w:p/>
    <w:p/>
    <w:p/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</w:t>
      </w:r>
    </w:p>
    <w:p>
      <w:pPr>
        <w:jc w:val="both"/>
        <w:rPr>
          <w:rFonts w:hint="eastAsia" w:eastAsiaTheme="minor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 xml:space="preserve">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OH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sz w:val="18"/>
          <w:szCs w:val="18"/>
          <w:lang w:val="en-US" w:eastAsia="zh-CN"/>
        </w:rPr>
        <w:t xml:space="preserve"> 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O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CHOH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 xml:space="preserve"> 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OH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 xml:space="preserve"> 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OH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 xml:space="preserve">   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CH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18"/>
          <w:szCs w:val="18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18"/>
          <w:szCs w:val="18"/>
        </w:rPr>
        <w:t>OH</w:t>
      </w:r>
      <w:r>
        <w:rPr>
          <w:rFonts w:ascii="Times New Roman" w:hAnsi="Times New Roman"/>
          <w:bCs/>
          <w:color w:val="000000"/>
          <w:kern w:val="0"/>
          <w:sz w:val="18"/>
          <w:szCs w:val="18"/>
          <w:vertAlign w:val="superscript"/>
        </w:rPr>
        <w:t>*</w:t>
      </w:r>
    </w:p>
    <w:p/>
    <w:p/>
    <w:p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S2</w:t>
      </w:r>
      <w:r>
        <w:rPr>
          <w:rFonts w:ascii="Times New Roman" w:hAnsi="Times New Roman"/>
        </w:rPr>
        <w:t xml:space="preserve"> Potential energy surfaces and geometrical structures of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OH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4011930</wp:posOffset>
                </wp:positionV>
                <wp:extent cx="4874895" cy="2932430"/>
                <wp:effectExtent l="0" t="0" r="1905" b="127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895" cy="2932430"/>
                          <a:chOff x="6695" y="42283"/>
                          <a:chExt cx="7677" cy="4618"/>
                        </a:xfrm>
                      </wpg:grpSpPr>
                      <wpg:grpSp>
                        <wpg:cNvPr id="51" name="组合 51"/>
                        <wpg:cNvGrpSpPr/>
                        <wpg:grpSpPr>
                          <a:xfrm>
                            <a:off x="7936" y="42283"/>
                            <a:ext cx="6436" cy="4599"/>
                            <a:chOff x="6744" y="42646"/>
                            <a:chExt cx="6436" cy="4599"/>
                          </a:xfrm>
                        </wpg:grpSpPr>
                        <pic:pic xmlns:pic="http://schemas.openxmlformats.org/drawingml/2006/picture">
                          <pic:nvPicPr>
                            <pic:cNvPr id="40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34366" t="3007" r="42506" b="90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9" y="45142"/>
                              <a:ext cx="1139" cy="2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30749" r="34005" b="78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" y="45442"/>
                              <a:ext cx="1433" cy="18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 l="34909" t="11651" r="31291" b="52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34" y="45631"/>
                              <a:ext cx="1319" cy="1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l="29664" t="3758" r="40697" b="229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04" y="45339"/>
                              <a:ext cx="1576" cy="1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l="37984" t="6014" r="37984" b="60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44" y="42766"/>
                              <a:ext cx="1130" cy="1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图片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l="41782" t="5262" r="36899" b="165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9" y="42646"/>
                              <a:ext cx="1169" cy="2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图片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35632" t="1503" r="38888" b="116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04" y="42802"/>
                              <a:ext cx="1211" cy="1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图片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37984" t="6765" r="38707" b="48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59" y="42701"/>
                              <a:ext cx="1137" cy="2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7622" t="3383" r="37260" b="10148"/>
                          <a:stretch>
                            <a:fillRect/>
                          </a:stretch>
                        </pic:blipFill>
                        <pic:spPr>
                          <a:xfrm>
                            <a:off x="6695" y="44917"/>
                            <a:ext cx="1197" cy="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pt;margin-top:315.9pt;height:230.9pt;width:383.85pt;z-index:251725824;mso-width-relative:page;mso-height-relative:page;" coordorigin="6695,42283" coordsize="7677,4618" o:gfxdata="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">
                <o:lock v:ext="edit" aspectratio="f"/>
                <v:group id="_x0000_s1026" o:spid="_x0000_s1026" o:spt="203" style="position:absolute;left:7936;top:42283;height:4599;width:6436;" coordorigin="6744,42646" coordsize="6436,4599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6909;top:45142;height:2085;width:1139;" filled="f" o:preferrelative="t" stroked="f" coordsize="21600,21600" o:gfxdata="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SnT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cropleft="22522f" croptop="1971f" cropright="27857f" cropbottom="5911f" o:title=""/>
                    <o:lock v:ext="edit" aspectratio="t"/>
                  </v:shape>
                  <v:shape id="_x0000_s1026" o:spid="_x0000_s1026" o:spt="75" type="#_x0000_t75" style="position:absolute;left:8424;top:45442;height:1803;width:1433;" filled="f" o:preferrelative="t" stroked="f" coordsize="21600,21600" o:gfxdata="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XO7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cropleft="20152f" cropright="22286f" cropbottom="5173f" o:title=""/>
                    <o:lock v:ext="edit" aspectratio="t"/>
                  </v:shape>
                  <v:shape id="_x0000_s1026" o:spid="_x0000_s1026" o:spt="75" type="#_x0000_t75" style="position:absolute;left:10134;top:45631;height:1563;width:1319;" filled="f" o:preferrelative="t" stroked="f" coordsize="21600,21600" o:gfxdata="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ATw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9" cropleft="22878f" croptop="7636f" cropright="20507f" cropbottom="3449f" o:title=""/>
                    <o:lock v:ext="edit" aspectratio="t"/>
                  </v:shape>
                  <v:shape id="_x0000_s1026" o:spid="_x0000_s1026" o:spt="75" type="#_x0000_t75" style="position:absolute;left:11604;top:45339;height:1877;width:1576;" filled="f" o:preferrelative="t" stroked="f" coordsize="21600,21600" o:gfxdata="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cP/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cropleft="19441f" croptop="2463f" cropright="26671f" cropbottom="15025f" o:title=""/>
                    <o:lock v:ext="edit" aspectratio="t"/>
                  </v:shape>
                  <v:shape id="_x0000_s1026" o:spid="_x0000_s1026" o:spt="75" type="#_x0000_t75" style="position:absolute;left:6744;top:42766;height:1991;width:1130;" filled="f" o:preferrelative="t" stroked="f" coordsize="21600,21600" o:gfxdata="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mh2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cropleft="24893f" croptop="3941f" cropright="24893f" cropbottom="3941f" o:title=""/>
                    <o:lock v:ext="edit" aspectratio="t"/>
                  </v:shape>
                  <v:shape id="_x0000_s1026" o:spid="_x0000_s1026" o:spt="75" type="#_x0000_t75" style="position:absolute;left:8079;top:42646;height:2065;width:1169;" filled="f" o:preferrelative="t" stroked="f" coordsize="21600,21600" o:gfxdata="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Rc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2" cropleft="27382f" croptop="3449f" cropright="24182f" cropbottom="10838f" o:title=""/>
                    <o:lock v:ext="edit" aspectratio="t"/>
                  </v:shape>
                  <v:shape id="_x0000_s1026" o:spid="_x0000_s1026" o:spt="75" type="#_x0000_t75" style="position:absolute;left:9504;top:42802;height:1987;width:1211;" filled="f" o:preferrelative="t" stroked="f" coordsize="21600,21600" o:gfxdata="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S1R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cropleft="23352f" croptop="985f" cropright="25486f" cropbottom="7636f" o:title=""/>
                    <o:lock v:ext="edit" aspectratio="t"/>
                  </v:shape>
                  <v:shape id="_x0000_s1026" o:spid="_x0000_s1026" o:spt="75" type="#_x0000_t75" style="position:absolute;left:10959;top:42701;height:2077;width:1137;" filled="f" o:preferrelative="t" stroked="f" coordsize="21600,21600" o:gfxdata="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6pz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cropleft="24893f" croptop="4434f" cropright="25367f" cropbottom="3202f" o:title=""/>
                    <o:lock v:ext="edit" aspectratio="t"/>
                  </v:shape>
                </v:group>
                <v:shape id="_x0000_s1026" o:spid="_x0000_s1026" o:spt="75" type="#_x0000_t75" style="position:absolute;left:6695;top:44917;height:1984;width:1197;" filled="f" o:preferrelative="t" stroked="f" coordsize="21600,21600" o:gfxdata="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9tt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" cropleft="24656f" croptop="2217f" cropright="24419f" cropbottom="6651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5483860" cy="41021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ind w:firstLine="1680" w:firstLineChars="800"/>
        <w:rPr>
          <w:rFonts w:hint="eastAsia" w:ascii="Times New Roman" w:hAnsi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</w:rPr>
        <w:t>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/>
          <w:sz w:val="21"/>
          <w:szCs w:val="21"/>
        </w:rPr>
        <w:t xml:space="preserve">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</w:p>
    <w:p/>
    <w:p/>
    <w:p/>
    <w:p/>
    <w:p/>
    <w:p/>
    <w:p/>
    <w:p>
      <w:pPr>
        <w:ind w:firstLine="420" w:firstLineChars="200"/>
        <w:rPr>
          <w:lang w:val="en-US"/>
        </w:rPr>
      </w:pP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</w:p>
    <w:p/>
    <w:p/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S3</w:t>
      </w:r>
      <w:r>
        <w:rPr>
          <w:rFonts w:ascii="Times New Roman" w:hAnsi="Times New Roman"/>
        </w:rPr>
        <w:t xml:space="preserve"> Potential energy surfaces and geometrical structures for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inline distT="0" distB="0" distL="114300" distR="114300">
            <wp:extent cx="5143500" cy="387413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85725</wp:posOffset>
                </wp:positionV>
                <wp:extent cx="4639310" cy="2717800"/>
                <wp:effectExtent l="0" t="0" r="8890" b="635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310" cy="2717800"/>
                          <a:chOff x="5994" y="59773"/>
                          <a:chExt cx="7306" cy="4280"/>
                        </a:xfrm>
                      </wpg:grpSpPr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1653" t="4054" r="31653" b="5405"/>
                          <a:stretch>
                            <a:fillRect/>
                          </a:stretch>
                        </pic:blipFill>
                        <pic:spPr>
                          <a:xfrm>
                            <a:off x="7389" y="62374"/>
                            <a:ext cx="1247" cy="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8165" t="3041" r="33643" b="15541"/>
                          <a:stretch>
                            <a:fillRect/>
                          </a:stretch>
                        </pic:blipFill>
                        <pic:spPr>
                          <a:xfrm>
                            <a:off x="6864" y="59773"/>
                            <a:ext cx="1120" cy="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7260" t="7095" r="37260" b="6757"/>
                          <a:stretch>
                            <a:fillRect/>
                          </a:stretch>
                        </pic:blipFill>
                        <pic:spPr>
                          <a:xfrm>
                            <a:off x="5994" y="61969"/>
                            <a:ext cx="1135" cy="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35861" r="36585" b="6081"/>
                          <a:stretch>
                            <a:fillRect/>
                          </a:stretch>
                        </pic:blipFill>
                        <pic:spPr>
                          <a:xfrm>
                            <a:off x="9099" y="62443"/>
                            <a:ext cx="1056" cy="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38940" t="8919" r="33869" b="7703"/>
                          <a:stretch>
                            <a:fillRect/>
                          </a:stretch>
                        </pic:blipFill>
                        <pic:spPr>
                          <a:xfrm>
                            <a:off x="8019" y="59806"/>
                            <a:ext cx="1288" cy="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4955" t="4054" r="35136" b="3243"/>
                          <a:stretch>
                            <a:fillRect/>
                          </a:stretch>
                        </pic:blipFill>
                        <pic:spPr>
                          <a:xfrm>
                            <a:off x="10629" y="62504"/>
                            <a:ext cx="1072" cy="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38034" t="12162" r="35861" b="6486"/>
                          <a:stretch>
                            <a:fillRect/>
                          </a:stretch>
                        </pic:blipFill>
                        <pic:spPr>
                          <a:xfrm>
                            <a:off x="9714" y="59836"/>
                            <a:ext cx="1192" cy="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3183" r="41294" b="4810"/>
                          <a:stretch>
                            <a:fillRect/>
                          </a:stretch>
                        </pic:blipFill>
                        <pic:spPr>
                          <a:xfrm>
                            <a:off x="11814" y="62248"/>
                            <a:ext cx="1487" cy="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34547" t="4134" r="37984" b="9020"/>
                          <a:stretch>
                            <a:fillRect/>
                          </a:stretch>
                        </pic:blipFill>
                        <pic:spPr>
                          <a:xfrm>
                            <a:off x="11244" y="59818"/>
                            <a:ext cx="1153" cy="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pt;margin-top:6.75pt;height:214pt;width:365.3pt;z-index:251723776;mso-width-relative:page;mso-height-relative:page;" coordorigin="5994,59773" coordsize="7306,4280" o:gfxdata="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">
                <o:lock v:ext="edit" aspectratio="f"/>
                <v:shape id="_x0000_s1026" o:spid="_x0000_s1026" o:spt="75" type="#_x0000_t75" style="position:absolute;left:7389;top:62374;height:1650;width:1247;" filled="f" o:preferrelative="t" stroked="f" coordsize="21600,21600" o:gfxdata="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0Ni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20744f" croptop="2657f" cropright="20744f" cropbottom="3542f" o:title=""/>
                  <o:lock v:ext="edit" aspectratio="t"/>
                </v:shape>
                <v:shape id="_x0000_s1026" o:spid="_x0000_s1026" o:spt="75" type="#_x0000_t75" style="position:absolute;left:6864;top:59773;height:1733;width:1120;" filled="f" o:preferrelative="t" stroked="f" coordsize="21600,21600" o:gfxdata="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qo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cropleft="25012f" croptop="1993f" cropright="22048f" cropbottom="10185f" o:title=""/>
                  <o:lock v:ext="edit" aspectratio="t"/>
                </v:shape>
                <v:shape id="_x0000_s1026" o:spid="_x0000_s1026" o:spt="75" type="#_x0000_t75" style="position:absolute;left:5994;top:61969;height:2056;width:1135;" filled="f" o:preferrelative="t" stroked="f" coordsize="21600,21600" o:gfxdata="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jO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cropleft="24419f" croptop="4650f" cropright="24419f" cropbottom="4428f" o:title=""/>
                  <o:lock v:ext="edit" aspectratio="t"/>
                </v:shape>
                <v:shape id="_x0000_s1026" o:spid="_x0000_s1026" o:spt="75" type="#_x0000_t75" style="position:absolute;left:9099;top:62443;height:1610;width:1056;" filled="f" o:preferrelative="t" stroked="f" coordsize="21600,21600" o:gfxdata="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GNQS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1" cropleft="23502f" cropright="23976f" cropbottom="3985f" o:title=""/>
                  <o:lock v:ext="edit" aspectratio="t"/>
                </v:shape>
                <v:shape id="_x0000_s1026" o:spid="_x0000_s1026" o:spt="75" type="#_x0000_t75" style="position:absolute;left:8019;top:59806;height:1768;width:1288;" filled="f" o:preferrelative="t" stroked="f" coordsize="21600,21600" o:gfxdata="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+g5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cropleft="25520f" croptop="5845f" cropright="22196f" cropbottom="5048f" o:title=""/>
                  <o:lock v:ext="edit" aspectratio="t"/>
                </v:shape>
                <v:shape id="_x0000_s1026" o:spid="_x0000_s1026" o:spt="75" type="#_x0000_t75" style="position:absolute;left:10629;top:62504;height:1487;width:1072;" filled="f" o:preferrelative="t" stroked="f" coordsize="21600,21600" o:gfxdata="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xk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left="22908f" croptop="2657f" cropright="23027f" cropbottom="2125f" o:title=""/>
                  <o:lock v:ext="edit" aspectratio="t"/>
                </v:shape>
                <v:shape id="_x0000_s1026" o:spid="_x0000_s1026" o:spt="75" type="#_x0000_t75" style="position:absolute;left:9714;top:59836;height:1661;width:1192;" filled="f" o:preferrelative="t" stroked="f" coordsize="21600,21600" o:gfxdata="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5fk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cropleft="24926f" croptop="7970f" cropright="23502f" cropbottom="4251f" o:title=""/>
                  <o:lock v:ext="edit" aspectratio="t"/>
                </v:shape>
                <v:shape id="_x0000_s1026" o:spid="_x0000_s1026" o:spt="75" type="#_x0000_t75" style="position:absolute;left:11814;top:62248;height:1781;width:1487;" filled="f" o:preferrelative="t" stroked="f" coordsize="21600,21600" o:gfxdata="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C3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cropleft="15193f" cropright="27062f" cropbottom="3152f" o:title=""/>
                  <o:lock v:ext="edit" aspectratio="t"/>
                </v:shape>
                <v:shape id="_x0000_s1026" o:spid="_x0000_s1026" o:spt="75" type="#_x0000_t75" style="position:absolute;left:11244;top:59818;height:1756;width:1153;" filled="f" o:preferrelative="t" stroked="f" coordsize="21600,21600" o:gfxdata="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KPv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cropleft="22641f" croptop="2709f" cropright="24893f" cropbottom="5911f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>
      <w:pPr>
        <w:ind w:firstLine="1680" w:firstLineChars="800"/>
        <w:rPr>
          <w:rFonts w:hint="eastAsia" w:ascii="Times New Roman" w:hAnsi="Times New Roman" w:eastAsiaTheme="minorEastAsia"/>
          <w:sz w:val="21"/>
          <w:szCs w:val="21"/>
          <w:lang w:val="en-US" w:eastAsia="zh-CN"/>
        </w:rPr>
      </w:pPr>
      <w:r>
        <w:rPr>
          <w:rFonts w:ascii="Times New Roman" w:hAnsi="Times New Roman"/>
          <w:sz w:val="21"/>
          <w:szCs w:val="21"/>
        </w:rPr>
        <w:t>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11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12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13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</w:p>
    <w:p/>
    <w:p/>
    <w:p/>
    <w:p/>
    <w:p/>
    <w:p/>
    <w:p/>
    <w:p>
      <w:pPr>
        <w:rPr>
          <w:lang w:val="en-US"/>
        </w:rPr>
      </w:pP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bscript"/>
        </w:rPr>
        <w:t>3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</w:p>
    <w:p/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S4</w:t>
      </w:r>
      <w:r>
        <w:rPr>
          <w:rFonts w:ascii="Times New Roman" w:hAnsi="Times New Roman"/>
        </w:rPr>
        <w:t xml:space="preserve"> Potential energy surfaces and geometrical structures for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CHO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/>
    <w:p/>
    <w:p>
      <w:r>
        <w:br w:type="page"/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3834765</wp:posOffset>
                </wp:positionV>
                <wp:extent cx="4968240" cy="2912745"/>
                <wp:effectExtent l="0" t="0" r="3810" b="190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2912745"/>
                          <a:chOff x="6680" y="93712"/>
                          <a:chExt cx="7824" cy="4587"/>
                        </a:xfrm>
                      </wpg:grpSpPr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4366" r="32377" b="3149"/>
                          <a:stretch>
                            <a:fillRect/>
                          </a:stretch>
                        </pic:blipFill>
                        <pic:spPr>
                          <a:xfrm>
                            <a:off x="6680" y="96559"/>
                            <a:ext cx="1454" cy="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7079" r="36175" b="12148"/>
                          <a:stretch>
                            <a:fillRect/>
                          </a:stretch>
                        </pic:blipFill>
                        <pic:spPr>
                          <a:xfrm>
                            <a:off x="8285" y="96366"/>
                            <a:ext cx="1463" cy="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38888" t="5399" r="35994" b="14847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93712"/>
                            <a:ext cx="1649" cy="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38888" t="7648" r="41059" b="17546"/>
                          <a:stretch>
                            <a:fillRect/>
                          </a:stretch>
                        </pic:blipFill>
                        <pic:spPr>
                          <a:xfrm>
                            <a:off x="10115" y="96466"/>
                            <a:ext cx="1177" cy="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40516" t="15752" r="35271" b="11456"/>
                          <a:stretch>
                            <a:fillRect/>
                          </a:stretch>
                        </pic:blipFill>
                        <pic:spPr>
                          <a:xfrm>
                            <a:off x="9380" y="93808"/>
                            <a:ext cx="1274" cy="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31472" t="8950" r="31111" b="3938"/>
                          <a:stretch>
                            <a:fillRect/>
                          </a:stretch>
                        </pic:blipFill>
                        <pic:spPr>
                          <a:xfrm>
                            <a:off x="11450" y="96670"/>
                            <a:ext cx="1344" cy="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8940" t="6444" r="28759" b="6444"/>
                          <a:stretch>
                            <a:fillRect/>
                          </a:stretch>
                        </pic:blipFill>
                        <pic:spPr>
                          <a:xfrm>
                            <a:off x="12770" y="96484"/>
                            <a:ext cx="1734" cy="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35632" t="6444" r="35632" b="6802"/>
                          <a:stretch>
                            <a:fillRect/>
                          </a:stretch>
                        </pic:blipFill>
                        <pic:spPr>
                          <a:xfrm>
                            <a:off x="12380" y="93775"/>
                            <a:ext cx="1300" cy="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4909" t="7518" r="35090" b="7160"/>
                          <a:stretch>
                            <a:fillRect/>
                          </a:stretch>
                        </pic:blipFill>
                        <pic:spPr>
                          <a:xfrm>
                            <a:off x="10873" y="93847"/>
                            <a:ext cx="1287" cy="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2pt;margin-top:301.95pt;height:229.35pt;width:391.2pt;z-index:251732992;mso-width-relative:page;mso-height-relative:page;" coordorigin="6680,93712" coordsize="7824,4587" o:gfxdata="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">
                <o:lock v:ext="edit" aspectratio="f"/>
                <v:shape id="_x0000_s1026" o:spid="_x0000_s1026" o:spt="75" type="#_x0000_t75" style="position:absolute;left:6680;top:96559;height:1702;width:1454;" filled="f" o:preferrelative="t" stroked="f" coordsize="21600,21600" o:gfxdata="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OyI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22522f" cropright="21219f" cropbottom="2064f" o:title=""/>
                  <o:lock v:ext="edit" aspectratio="t"/>
                </v:shape>
                <v:shape id="_x0000_s1026" o:spid="_x0000_s1026" o:spt="75" type="#_x0000_t75" style="position:absolute;left:8285;top:96366;height:1933;width:1463;" filled="f" o:preferrelative="t" stroked="f" coordsize="21600,21600" o:gfxdata="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rhh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cropleft="24300f" cropright="23708f" cropbottom="7961f" o:title=""/>
                  <o:lock v:ext="edit" aspectratio="t"/>
                </v:shape>
                <v:shape id="_x0000_s1026" o:spid="_x0000_s1026" o:spt="75" type="#_x0000_t75" style="position:absolute;left:7760;top:93712;height:2105;width:1649;" filled="f" o:preferrelative="t" stroked="f" coordsize="21600,21600" o:gfxdata="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6z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9" cropleft="25486f" croptop="3538f" cropright="23589f" cropbottom="9730f" o:title=""/>
                  <o:lock v:ext="edit" aspectratio="t"/>
                </v:shape>
                <v:shape id="_x0000_s1026" o:spid="_x0000_s1026" o:spt="75" type="#_x0000_t75" style="position:absolute;left:10115;top:96466;height:1766;width:1177;" filled="f" o:preferrelative="t" stroked="f" coordsize="21600,21600" o:gfxdata="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8rj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0" cropleft="25486f" croptop="5012f" cropright="26908f" cropbottom="11499f" o:title=""/>
                  <o:lock v:ext="edit" aspectratio="t"/>
                </v:shape>
                <v:shape id="_x0000_s1026" o:spid="_x0000_s1026" o:spt="75" type="#_x0000_t75" style="position:absolute;left:9380;top:93808;height:1935;width:1274;" filled="f" o:preferrelative="t" stroked="f" coordsize="21600,21600" o:gfxdata="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7/X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cropleft="26553f" croptop="10323f" cropright="23115f" cropbottom="7508f" o:title=""/>
                  <o:lock v:ext="edit" aspectratio="t"/>
                </v:shape>
                <v:shape id="_x0000_s1026" o:spid="_x0000_s1026" o:spt="75" type="#_x0000_t75" style="position:absolute;left:11450;top:96670;height:1583;width:1344;" filled="f" o:preferrelative="t" stroked="f" coordsize="21600,21600" o:gfxdata="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RSqt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2" cropleft="20625f" croptop="5865f" cropright="20389f" cropbottom="2581f" o:title=""/>
                  <o:lock v:ext="edit" aspectratio="t"/>
                </v:shape>
                <v:shape id="_x0000_s1026" o:spid="_x0000_s1026" o:spt="75" type="#_x0000_t75" style="position:absolute;left:12770;top:96484;height:1806;width:1734;" filled="f" o:preferrelative="t" stroked="f" coordsize="21600,21600" o:gfxdata="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JZ5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cropleft="18966f" croptop="4223f" cropright="18847f" cropbottom="4223f" o:title=""/>
                  <o:lock v:ext="edit" aspectratio="t"/>
                </v:shape>
                <v:shape id="_x0000_s1026" o:spid="_x0000_s1026" o:spt="75" type="#_x0000_t75" style="position:absolute;left:12380;top:93775;height:1984;width:1300;" filled="f" o:preferrelative="t" stroked="f" coordsize="21600,21600" o:gfxdata="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AV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4" cropleft="23352f" croptop="4223f" cropright="23352f" cropbottom="4458f" o:title=""/>
                  <o:lock v:ext="edit" aspectratio="t"/>
                </v:shape>
                <v:shape id="_x0000_s1026" o:spid="_x0000_s1026" o:spt="75" type="#_x0000_t75" style="position:absolute;left:10873;top:93847;height:1851;width:1287;" filled="f" o:preferrelative="t" stroked="f" coordsize="21600,21600" o:gfxdata="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ip6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cropleft="22878f" croptop="4927f" cropright="22997f" cropbottom="4692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4943475" cy="377126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ind w:firstLine="1680" w:firstLineChars="800"/>
        <w:rPr>
          <w:rFonts w:hint="eastAsia" w:ascii="Times New Roman" w:hAnsi="Times New Roman" w:eastAsiaTheme="minorEastAsia"/>
          <w:sz w:val="21"/>
          <w:szCs w:val="21"/>
          <w:lang w:val="en-US" w:eastAsia="zh-CN"/>
        </w:rPr>
      </w:pPr>
      <w:r>
        <w:rPr>
          <w:rFonts w:ascii="Times New Roman" w:hAnsi="Times New Roman"/>
          <w:sz w:val="21"/>
          <w:szCs w:val="21"/>
        </w:rPr>
        <w:t>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14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15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16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17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</w:p>
    <w:p/>
    <w:p/>
    <w:p/>
    <w:p/>
    <w:p/>
    <w:p/>
    <w:p/>
    <w:p>
      <w:pPr>
        <w:rPr>
          <w:lang w:val="en-US"/>
        </w:rPr>
      </w:pP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</w:p>
    <w:p/>
    <w:p/>
    <w:p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S5</w:t>
      </w:r>
      <w:r>
        <w:rPr>
          <w:rFonts w:ascii="Times New Roman" w:hAnsi="Times New Roman"/>
        </w:rPr>
        <w:t xml:space="preserve"> Potential energy surfaces and geometrical structures for 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CHO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vertAlign w:val="subscript"/>
        </w:rPr>
        <w:t>2</w: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3419475</wp:posOffset>
                </wp:positionV>
                <wp:extent cx="4508500" cy="2924175"/>
                <wp:effectExtent l="0" t="0" r="6350" b="952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00" cy="2924175"/>
                          <a:chOff x="6935" y="110506"/>
                          <a:chExt cx="7100" cy="4605"/>
                        </a:xfrm>
                      </wpg:grpSpPr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39612" t="5370" r="34366" b="15752"/>
                          <a:stretch>
                            <a:fillRect/>
                          </a:stretch>
                        </pic:blipFill>
                        <pic:spPr>
                          <a:xfrm>
                            <a:off x="6935" y="113170"/>
                            <a:ext cx="1255" cy="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35271" t="6802" r="35452" b="6802"/>
                          <a:stretch>
                            <a:fillRect/>
                          </a:stretch>
                        </pic:blipFill>
                        <pic:spPr>
                          <a:xfrm>
                            <a:off x="8420" y="113371"/>
                            <a:ext cx="1150" cy="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37803" t="6444" r="37260" b="7160"/>
                          <a:stretch>
                            <a:fillRect/>
                          </a:stretch>
                        </pic:blipFill>
                        <pic:spPr>
                          <a:xfrm>
                            <a:off x="7880" y="110506"/>
                            <a:ext cx="1199" cy="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9250" t="4654" r="32738" b="16110"/>
                          <a:stretch>
                            <a:fillRect/>
                          </a:stretch>
                        </pic:blipFill>
                        <pic:spPr>
                          <a:xfrm>
                            <a:off x="9755" y="113215"/>
                            <a:ext cx="1326" cy="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31653" t="3930" r="39612" b="6789"/>
                          <a:stretch>
                            <a:fillRect/>
                          </a:stretch>
                        </pic:blipFill>
                        <pic:spPr>
                          <a:xfrm>
                            <a:off x="9395" y="110647"/>
                            <a:ext cx="1248" cy="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34366" t="6074" r="32196" b="11791"/>
                          <a:stretch>
                            <a:fillRect/>
                          </a:stretch>
                        </pic:blipFill>
                        <pic:spPr>
                          <a:xfrm>
                            <a:off x="11195" y="113461"/>
                            <a:ext cx="1307" cy="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34728" t="6789" r="34728" b="6789"/>
                          <a:stretch>
                            <a:fillRect/>
                          </a:stretch>
                        </pic:blipFill>
                        <pic:spPr>
                          <a:xfrm>
                            <a:off x="10835" y="110791"/>
                            <a:ext cx="1244" cy="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27855" t="6074" r="32377" b="2859"/>
                          <a:stretch>
                            <a:fillRect/>
                          </a:stretch>
                        </pic:blipFill>
                        <pic:spPr>
                          <a:xfrm>
                            <a:off x="12485" y="113287"/>
                            <a:ext cx="1550" cy="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32558" t="9290" r="37803" b="12149"/>
                          <a:stretch>
                            <a:fillRect/>
                          </a:stretch>
                        </pic:blipFill>
                        <pic:spPr>
                          <a:xfrm>
                            <a:off x="12335" y="110770"/>
                            <a:ext cx="1342" cy="1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pt;margin-top:269.25pt;height:230.25pt;width:355pt;z-index:251734016;mso-width-relative:page;mso-height-relative:page;" coordorigin="6935,110506" coordsize="7100,4605" o:gfxdata="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">
                <o:lock v:ext="edit" aspectratio="f"/>
                <v:shape id="_x0000_s1026" o:spid="_x0000_s1026" o:spt="75" type="#_x0000_t75" style="position:absolute;left:6935;top:113170;height:1923;width:1255;" filled="f" o:preferrelative="t" stroked="f" coordsize="21600,21600" o:gfxdata="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Lbz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cropleft="25960f" croptop="3519f" cropright="22522f" cropbottom="10323f" o:title=""/>
                  <o:lock v:ext="edit" aspectratio="t"/>
                </v:shape>
                <v:shape id="_x0000_s1026" o:spid="_x0000_s1026" o:spt="75" type="#_x0000_t75" style="position:absolute;left:8420;top:113371;height:1717;width:1150;" filled="f" o:preferrelative="t" stroked="f" coordsize="21600,21600" o:gfxdata="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6U7q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8" cropleft="23115f" croptop="4458f" cropright="23234f" cropbottom="4458f" o:title=""/>
                  <o:lock v:ext="edit" aspectratio="t"/>
                </v:shape>
                <v:shape id="_x0000_s1026" o:spid="_x0000_s1026" o:spt="75" type="#_x0000_t75" style="position:absolute;left:7880;top:110506;height:2099;width:1199;" filled="f" o:preferrelative="t" stroked="f" coordsize="21600,21600" o:gfxdata="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+YqG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9" cropleft="24775f" croptop="4223f" cropright="24419f" cropbottom="4692f" o:title=""/>
                  <o:lock v:ext="edit" aspectratio="t"/>
                </v:shape>
                <v:shape id="_x0000_s1026" o:spid="_x0000_s1026" o:spt="75" type="#_x0000_t75" style="position:absolute;left:9755;top:113215;height:1896;width:1326;" filled="f" o:preferrelative="t" stroked="f" coordsize="21600,21600" o:gfxdata="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Mir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0" cropleft="25723f" croptop="3050f" cropright="21455f" cropbottom="10558f" o:title=""/>
                  <o:lock v:ext="edit" aspectratio="t"/>
                </v:shape>
                <v:shape id="_x0000_s1026" o:spid="_x0000_s1026" o:spt="75" type="#_x0000_t75" style="position:absolute;left:9395;top:110647;height:1964;width:1248;" filled="f" o:preferrelative="t" stroked="f" coordsize="21600,21600" o:gfxdata="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1k3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1" cropleft="20744f" croptop="2576f" cropright="25960f" cropbottom="4449f" o:title=""/>
                  <o:lock v:ext="edit" aspectratio="t"/>
                </v:shape>
                <v:shape id="_x0000_s1026" o:spid="_x0000_s1026" o:spt="75" type="#_x0000_t75" style="position:absolute;left:11195;top:113461;height:1627;width:1307;" filled="f" o:preferrelative="t" stroked="f" coordsize="21600,21600" o:gfxdata="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dC4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2" cropleft="22522f" croptop="3981f" cropright="21100f" cropbottom="7727f" o:title=""/>
                  <o:lock v:ext="edit" aspectratio="t"/>
                </v:shape>
                <v:shape id="_x0000_s1026" o:spid="_x0000_s1026" o:spt="75" type="#_x0000_t75" style="position:absolute;left:10835;top:110791;height:1782;width:1244;" filled="f" o:preferrelative="t" stroked="f" coordsize="21600,21600" o:gfxdata="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owj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3" cropleft="22759f" croptop="4449f" cropright="22759f" cropbottom="4449f" o:title=""/>
                  <o:lock v:ext="edit" aspectratio="t"/>
                </v:shape>
                <v:shape id="_x0000_s1026" o:spid="_x0000_s1026" o:spt="75" type="#_x0000_t75" style="position:absolute;left:12485;top:113287;height:1798;width:1550;" filled="f" o:preferrelative="t" stroked="f" coordsize="21600,21600" o:gfxdata="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ZjI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4" cropleft="18255f" croptop="3981f" cropright="21219f" cropbottom="1874f" o:title=""/>
                  <o:lock v:ext="edit" aspectratio="t"/>
                </v:shape>
                <v:shape id="_x0000_s1026" o:spid="_x0000_s1026" o:spt="75" type="#_x0000_t75" style="position:absolute;left:12335;top:110770;height:1802;width:1342;" filled="f" o:preferrelative="t" stroked="f" coordsize="21600,21600" o:gfxdata="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hvo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cropleft="21337f" croptop="6088f" cropright="24775f" cropbottom="7962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4857115" cy="37090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ind w:firstLine="1680" w:firstLineChars="800"/>
        <w:rPr>
          <w:rFonts w:hint="eastAsia" w:ascii="Times New Roman" w:hAnsi="Times New Roman" w:eastAsiaTheme="minorEastAsia"/>
          <w:sz w:val="21"/>
          <w:szCs w:val="21"/>
          <w:lang w:val="en-US" w:eastAsia="zh-CN"/>
        </w:rPr>
      </w:pPr>
      <w:r>
        <w:rPr>
          <w:rFonts w:ascii="Times New Roman" w:hAnsi="Times New Roman"/>
          <w:sz w:val="21"/>
          <w:szCs w:val="21"/>
        </w:rPr>
        <w:t>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21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22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 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23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  <w:r>
        <w:rPr>
          <w:rFonts w:ascii="Times New Roman" w:hAnsi="Times New Roman"/>
          <w:sz w:val="21"/>
          <w:szCs w:val="21"/>
        </w:rPr>
        <w:t xml:space="preserve">     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   TS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24</w:t>
      </w:r>
      <w:r>
        <w:rPr>
          <w:rFonts w:hint="default" w:ascii="Times New Roman" w:hAnsi="Times New Roman"/>
          <w:sz w:val="21"/>
          <w:szCs w:val="21"/>
          <w:lang w:val="en-US" w:eastAsia="zh-CN"/>
        </w:rPr>
        <w:t>’</w:t>
      </w:r>
    </w:p>
    <w:p/>
    <w:p/>
    <w:p/>
    <w:p/>
    <w:p/>
    <w:p/>
    <w:p/>
    <w:p>
      <w:pPr>
        <w:rPr>
          <w:lang w:val="en-US"/>
        </w:rPr>
      </w:pP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CHCO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 xml:space="preserve">       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CHCH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eastAsia" w:ascii="Times New Roman" w:hAnsi="Times New Roman"/>
          <w:bCs/>
          <w:color w:val="000000"/>
          <w:kern w:val="0"/>
          <w:sz w:val="21"/>
          <w:szCs w:val="21"/>
          <w:vertAlign w:val="baseline"/>
          <w:lang w:val="en-US" w:eastAsia="zh-CN"/>
        </w:rPr>
        <w:t>+</w:t>
      </w:r>
      <w:r>
        <w:rPr>
          <w:rFonts w:ascii="Times New Roman" w:hAnsi="Times New Roman"/>
          <w:bCs/>
          <w:color w:val="000000"/>
          <w:kern w:val="0"/>
          <w:sz w:val="21"/>
          <w:szCs w:val="21"/>
        </w:rPr>
        <w:t>O</w:t>
      </w:r>
      <w:r>
        <w:rPr>
          <w:rFonts w:ascii="Times New Roman" w:hAnsi="Times New Roman"/>
          <w:bCs/>
          <w:color w:val="000000"/>
          <w:kern w:val="0"/>
          <w:sz w:val="21"/>
          <w:szCs w:val="21"/>
          <w:vertAlign w:val="superscript"/>
        </w:rPr>
        <w:t>*</w:t>
      </w:r>
    </w:p>
    <w:p/>
    <w:p/>
    <w:p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S6</w:t>
      </w:r>
      <w:r>
        <w:rPr>
          <w:rFonts w:ascii="Times New Roman" w:hAnsi="Times New Roman"/>
        </w:rPr>
        <w:t xml:space="preserve"> Potential energy surfaces and geometrical structures for CHCHO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653415</wp:posOffset>
                </wp:positionV>
                <wp:extent cx="3807460" cy="2362835"/>
                <wp:effectExtent l="0" t="0" r="2540" b="1841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2362835"/>
                          <a:chOff x="9241" y="122404"/>
                          <a:chExt cx="6565" cy="4530"/>
                        </a:xfrm>
                      </wpg:grpSpPr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36356" t="7146" r="36356" b="7146"/>
                          <a:stretch>
                            <a:fillRect/>
                          </a:stretch>
                        </pic:blipFill>
                        <pic:spPr>
                          <a:xfrm>
                            <a:off x="13462" y="122404"/>
                            <a:ext cx="983" cy="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31291" t="6432" r="31291" b="6432"/>
                          <a:stretch>
                            <a:fillRect/>
                          </a:stretch>
                        </pic:blipFill>
                        <pic:spPr>
                          <a:xfrm>
                            <a:off x="14714" y="123319"/>
                            <a:ext cx="1093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32919" t="6789" r="32738" b="6074"/>
                          <a:stretch>
                            <a:fillRect/>
                          </a:stretch>
                        </pic:blipFill>
                        <pic:spPr>
                          <a:xfrm>
                            <a:off x="9241" y="125640"/>
                            <a:ext cx="1008" cy="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31653" t="12506" r="44676" b="22868"/>
                          <a:stretch>
                            <a:fillRect/>
                          </a:stretch>
                        </pic:blipFill>
                        <pic:spPr>
                          <a:xfrm>
                            <a:off x="14577" y="125209"/>
                            <a:ext cx="1065" cy="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35680" t="4054" r="36766" b="2432"/>
                          <a:stretch>
                            <a:fillRect/>
                          </a:stretch>
                        </pic:blipFill>
                        <pic:spPr>
                          <a:xfrm>
                            <a:off x="11432" y="124642"/>
                            <a:ext cx="942" cy="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2pt;margin-top:51.45pt;height:186.05pt;width:299.8pt;z-index:251735040;mso-width-relative:page;mso-height-relative:page;" coordorigin="9241,122404" coordsize="6565,4530" o:gfxdata="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">
                <o:lock v:ext="edit" aspectratio="f"/>
                <v:shape id="_x0000_s1026" o:spid="_x0000_s1026" o:spt="75" type="#_x0000_t75" style="position:absolute;left:13462;top:122404;height:1565;width:983;" filled="f" o:preferrelative="t" stroked="f" coordsize="21600,21600" o:gfxdata="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lUd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cropleft="23826f" croptop="4683f" cropright="23826f" cropbottom="4683f" o:title=""/>
                  <o:lock v:ext="edit" aspectratio="t"/>
                </v:shape>
                <v:shape id="_x0000_s1026" o:spid="_x0000_s1026" o:spt="75" type="#_x0000_t75" style="position:absolute;left:14714;top:123319;height:1290;width:1093;" filled="f" o:preferrelative="t" stroked="f" coordsize="21600,21600" o:gfxdata="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25n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8" cropleft="20507f" croptop="4215f" cropright="20507f" cropbottom="4215f" o:title=""/>
                  <o:lock v:ext="edit" aspectratio="t"/>
                </v:shape>
                <v:shape id="_x0000_s1026" o:spid="_x0000_s1026" o:spt="75" type="#_x0000_t75" style="position:absolute;left:9241;top:125640;height:1295;width:1008;" filled="f" o:preferrelative="t" stroked="f" coordsize="21600,21600" o:gfxdata="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9vW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9" cropleft="21574f" croptop="4449f" cropright="21455f" cropbottom="3981f" o:title=""/>
                  <o:lock v:ext="edit" aspectratio="t"/>
                </v:shape>
                <v:shape id="_x0000_s1026" o:spid="_x0000_s1026" o:spt="75" type="#_x0000_t75" style="position:absolute;left:14577;top:125209;height:1474;width:1065;" filled="f" o:preferrelative="t" stroked="f" coordsize="21600,21600" o:gfxdata="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Hop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0" cropleft="20744f" croptop="8196f" cropright="29279f" cropbottom="14987f" o:title=""/>
                  <o:lock v:ext="edit" aspectratio="t"/>
                </v:shape>
                <v:shape id="_x0000_s1026" o:spid="_x0000_s1026" o:spt="75" type="#_x0000_t75" style="position:absolute;left:11432;top:124642;height:1430;width:942;" filled="f" o:preferrelative="t" stroked="f" coordsize="21600,21600" o:gfxdata="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Zbfp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1" cropleft="23383f" croptop="2657f" cropright="24095f" cropbottom="1594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5122545" cy="38449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S7</w:t>
      </w:r>
      <w:r>
        <w:rPr>
          <w:rFonts w:ascii="Times New Roman" w:hAnsi="Times New Roman"/>
        </w:rPr>
        <w:t xml:space="preserve"> Potential energy surfaces and geometrical structures for CHCO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O (red), C (black), and H (white).</w: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1213485</wp:posOffset>
                </wp:positionV>
                <wp:extent cx="2742565" cy="1590040"/>
                <wp:effectExtent l="0" t="0" r="635" b="1016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565" cy="1590040"/>
                          <a:chOff x="10142" y="123856"/>
                          <a:chExt cx="5173" cy="3344"/>
                        </a:xfrm>
                      </wpg:grpSpPr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32782" t="9730" r="49082" b="25541"/>
                          <a:stretch>
                            <a:fillRect/>
                          </a:stretch>
                        </pic:blipFill>
                        <pic:spPr>
                          <a:xfrm>
                            <a:off x="10142" y="125608"/>
                            <a:ext cx="998" cy="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41601" t="11826" r="41782" b="11203"/>
                          <a:stretch>
                            <a:fillRect/>
                          </a:stretch>
                        </pic:blipFill>
                        <pic:spPr>
                          <a:xfrm>
                            <a:off x="11252" y="123991"/>
                            <a:ext cx="1064" cy="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40516" t="5602" r="43772" b="18672"/>
                          <a:stretch>
                            <a:fillRect/>
                          </a:stretch>
                        </pic:blipFill>
                        <pic:spPr>
                          <a:xfrm>
                            <a:off x="14237" y="123856"/>
                            <a:ext cx="1078" cy="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5pt;margin-top:95.55pt;height:125.2pt;width:215.95pt;z-index:251736064;mso-width-relative:page;mso-height-relative:page;" coordorigin="10142,123856" coordsize="5173,3344" o:gfxdata="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3J0dh&#10;xgAAACkCAAAZAAAAZHJzL19yZWxzL2Uyb0RvYy54bWwucmVsc72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">
                <o:lock v:ext="edit" aspectratio="f"/>
                <v:shape id="_x0000_s1026" o:spid="_x0000_s1026" o:spt="75" type="#_x0000_t75" style="position:absolute;left:10142;top:125608;height:1592;width:998;" filled="f" o:preferrelative="t" stroked="f" coordsize="21600,21600" o:gfxdata="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o4d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3" cropleft="21484f" croptop="6377f" cropright="32166f" cropbottom="16739f" o:title=""/>
                  <o:lock v:ext="edit" aspectratio="t"/>
                </v:shape>
                <v:shape id="_x0000_s1026" o:spid="_x0000_s1026" o:spt="75" type="#_x0000_t75" style="position:absolute;left:11252;top:123991;height:1433;width:1064;" filled="f" o:preferrelative="t" stroked="f" coordsize="21600,21600" o:gfxdata="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1r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4" cropleft="27264f" croptop="7750f" cropright="27382f" cropbottom="7342f" o:title=""/>
                  <o:lock v:ext="edit" aspectratio="t"/>
                </v:shape>
                <v:shape id="_x0000_s1026" o:spid="_x0000_s1026" o:spt="75" type="#_x0000_t75" style="position:absolute;left:14237;top:123856;height:1510;width:1078;" filled="f" o:preferrelative="t" stroked="f" coordsize="21600,21600" o:gfxdata="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Mq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5" cropleft="26553f" croptop="3671f" cropright="28686f" cropbottom="12237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4634865" cy="35306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b/>
        </w:rPr>
        <w:t xml:space="preserve">Fig. </w:t>
      </w:r>
      <w:r>
        <w:rPr>
          <w:rFonts w:hint="eastAsia" w:ascii="Times New Roman" w:hAnsi="Times New Roman"/>
          <w:b/>
          <w:lang w:val="en-US" w:eastAsia="zh-CN"/>
        </w:rPr>
        <w:t>S8</w:t>
      </w:r>
      <w:r>
        <w:rPr>
          <w:rFonts w:ascii="Times New Roman" w:hAnsi="Times New Roman"/>
        </w:rPr>
        <w:t xml:space="preserve"> Potential energy surfaces and geometrical structures for CH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. Atom colors are Mo (pink), S (green), and H (white).</w:t>
      </w:r>
    </w:p>
    <w:tbl>
      <w:tblPr>
        <w:tblStyle w:val="3"/>
        <w:tblpPr w:leftFromText="180" w:rightFromText="180" w:vertAnchor="page" w:horzAnchor="page" w:tblpX="1885" w:tblpY="2469"/>
        <w:tblW w:w="7738" w:type="dxa"/>
        <w:jc w:val="center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1245"/>
        <w:gridCol w:w="1230"/>
        <w:gridCol w:w="1276"/>
        <w:gridCol w:w="1310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77" w:type="dxa"/>
            <w:vMerge w:val="restart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Elementary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reactions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br w:type="textWrapping"/>
            </w:r>
          </w:p>
        </w:tc>
        <w:tc>
          <w:tcPr>
            <w:tcW w:w="5061" w:type="dxa"/>
            <w:gridSpan w:val="4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ind w:firstLine="840" w:firstLineChars="400"/>
              <w:jc w:val="both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</w:rPr>
              <w:t>PBE</w:t>
            </w: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 xml:space="preserve">                    </w:t>
            </w:r>
            <w:r>
              <w:rPr>
                <w:rFonts w:ascii="Times New Roman" w:hAnsi="Times New Roman"/>
                <w:color w:val="000000"/>
              </w:rPr>
              <w:t>PBE-</w:t>
            </w: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D3</w:t>
            </w:r>
            <w:r>
              <w:rPr>
                <w:rFonts w:ascii="Times New Roman" w:hAnsi="Times New Roman"/>
                <w:color w:val="000000"/>
              </w:rPr>
              <w:t>(</w:t>
            </w:r>
            <w:r>
              <w:rPr>
                <w:rFonts w:hint="eastAsia" w:ascii="Times New Roman" w:hAnsi="Times New Roman"/>
                <w:color w:val="000000"/>
                <w:lang w:val="en-US" w:eastAsia="zh-CN"/>
              </w:rPr>
              <w:t>BJ</w:t>
            </w:r>
            <w:r>
              <w:rPr>
                <w:rFonts w:ascii="Times New Roman" w:hAnsi="Times New Roman"/>
                <w:color w:val="000000"/>
              </w:rPr>
              <w:t>)</w:t>
            </w:r>
          </w:p>
          <w:p>
            <w:pPr>
              <w:spacing w:line="240" w:lineRule="auto"/>
              <w:ind w:firstLine="360" w:firstLineChars="200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6-31G (d</w:t>
            </w:r>
            <w:r>
              <w:rPr>
                <w:rFonts w:hint="eastAsia" w:ascii="Times New Roman" w:hAnsi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, p)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and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LANL2DZ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6-31</w:t>
            </w:r>
            <w:r>
              <w:rPr>
                <w:rFonts w:hint="eastAsia" w:ascii="Times New Roman" w:hAnsi="Times New Roman"/>
                <w:color w:val="000000"/>
                <w:sz w:val="18"/>
                <w:szCs w:val="18"/>
                <w:lang w:val="en-US" w:eastAsia="zh-CN"/>
              </w:rPr>
              <w:t>1++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 (d, p)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and </w:t>
            </w:r>
            <w:r>
              <w:rPr>
                <w:rFonts w:hint="eastAsia" w:ascii="Times New Roman" w:hAnsi="Times New Roman"/>
                <w:color w:val="000000"/>
                <w:sz w:val="18"/>
                <w:szCs w:val="18"/>
                <w:lang w:val="en-US" w:eastAsia="zh-CN"/>
              </w:rPr>
              <w:t>SDD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2677" w:type="dxa"/>
            <w:vMerge w:val="continue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  <w:t xml:space="preserve">    Ea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</w:rPr>
              <w:t>(kcal/mol)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</w:rPr>
              <w:t>ΔE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</w:rPr>
              <w:t>(kcal/mol)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  <w:t xml:space="preserve">    Ea </w:t>
            </w:r>
          </w:p>
          <w:p>
            <w:pPr>
              <w:spacing w:line="240" w:lineRule="auto"/>
              <w:rPr>
                <w:rFonts w:hint="default" w:ascii="Times New Roman" w:hAnsi="Times New Roman" w:eastAsia="AdvOT8608a8d1+03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</w:rPr>
              <w:t>(kcal/mol)</w:t>
            </w:r>
          </w:p>
        </w:tc>
        <w:tc>
          <w:tcPr>
            <w:tcW w:w="1310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shd w:val="clear" w:color="C0C0C0" w:fill="auto"/>
            <w:vAlign w:val="top"/>
          </w:tcPr>
          <w:p>
            <w:pPr>
              <w:spacing w:line="240" w:lineRule="auto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</w:rPr>
              <w:t>ΔE</w:t>
            </w:r>
          </w:p>
          <w:p>
            <w:pPr>
              <w:spacing w:line="240" w:lineRule="auto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</w:rPr>
              <w:t>(kcal/mol)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677" w:type="dxa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→ 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* + H*</w:t>
            </w:r>
          </w:p>
        </w:tc>
        <w:tc>
          <w:tcPr>
            <w:tcW w:w="1245" w:type="dxa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15.69</w:t>
            </w:r>
          </w:p>
        </w:tc>
        <w:tc>
          <w:tcPr>
            <w:tcW w:w="1230" w:type="dxa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12.24</w:t>
            </w:r>
          </w:p>
        </w:tc>
        <w:tc>
          <w:tcPr>
            <w:tcW w:w="1276" w:type="dxa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13.56</w:t>
            </w:r>
          </w:p>
        </w:tc>
        <w:tc>
          <w:tcPr>
            <w:tcW w:w="1310" w:type="dxa"/>
            <w:tcBorders>
              <w:top w:val="single" w:color="8EAADB" w:themeColor="accent5" w:themeTint="99" w:sz="12" w:space="0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10.47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 w:val="21"/>
                <w:szCs w:val="21"/>
                <w:lang w:val="pt-BR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→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CHOH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*+ H*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27.79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24.98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240" w:lineRule="auto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→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*+ H*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22.99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18.49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→ 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* +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H*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54.38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51.23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30.18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77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vAlign w:val="top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OH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→ 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* +</w:t>
            </w:r>
            <w:r>
              <w:rPr>
                <w:rFonts w:ascii="Times New Roman" w:hAnsi="Times New Roman"/>
                <w:sz w:val="18"/>
                <w:szCs w:val="18"/>
              </w:rPr>
              <w:t>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H*</w:t>
            </w:r>
          </w:p>
        </w:tc>
        <w:tc>
          <w:tcPr>
            <w:tcW w:w="1245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26.72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21.95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22.68</w:t>
            </w:r>
          </w:p>
        </w:tc>
        <w:tc>
          <w:tcPr>
            <w:tcW w:w="1310" w:type="dxa"/>
            <w:tcBorders>
              <w:top w:val="nil"/>
              <w:left w:val="nil"/>
              <w:bottom w:val="single" w:color="8EAADB" w:themeColor="accent5" w:themeTint="99" w:sz="12" w:space="0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18.32</w:t>
            </w:r>
          </w:p>
        </w:tc>
      </w:tr>
    </w:tbl>
    <w:p>
      <w:pPr>
        <w:rPr>
          <w:rFonts w:hint="eastAsia" w:ascii="Times New Roman" w:hAnsi="Times New Roman" w:eastAsiaTheme="minorEastAsia"/>
          <w:color w:val="000000"/>
          <w:kern w:val="0"/>
          <w:lang w:val="en-US" w:eastAsia="zh-CN"/>
        </w:rPr>
      </w:pPr>
      <w:r>
        <w:rPr>
          <w:rFonts w:ascii="Times New Roman" w:hAnsi="Times New Roman"/>
          <w:b/>
        </w:rPr>
        <w:t xml:space="preserve">Table </w:t>
      </w:r>
      <w:r>
        <w:rPr>
          <w:rFonts w:hint="eastAsia" w:ascii="Times New Roman" w:hAnsi="Times New Roman"/>
          <w:b/>
          <w:lang w:val="en-US" w:eastAsia="zh-CN"/>
        </w:rPr>
        <w:t xml:space="preserve">S1 </w:t>
      </w:r>
      <w:r>
        <w:rPr>
          <w:rFonts w:ascii="Times New Roman" w:hAnsi="Times New Roman"/>
        </w:rPr>
        <w:t>Possible elementary reactions involved in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OH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decomposition catalyzed by Co-Mo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 together with the activation energies (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vertAlign w:val="subscript"/>
        </w:rPr>
        <w:t>a</w:t>
      </w:r>
      <w:r>
        <w:rPr>
          <w:rFonts w:ascii="Times New Roman" w:hAnsi="Times New Roman"/>
        </w:rPr>
        <w:t>), reaction energies (</w:t>
      </w:r>
      <w:r>
        <w:rPr>
          <w:rFonts w:ascii="Times New Roman" w:hAnsi="Times New Roman"/>
          <w:i/>
        </w:rPr>
        <w:t>ΔE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  <w:lang w:val="en-US" w:eastAsia="zh-CN"/>
        </w:rPr>
        <w:t>.</w:t>
      </w:r>
    </w:p>
    <w:p>
      <w:pPr>
        <w:rPr>
          <w:rFonts w:ascii="Times New Roman" w:hAnsi="Times New Roman"/>
          <w:color w:val="000000"/>
          <w:kern w:val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Style w:val="5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S2 </w:t>
      </w:r>
      <w:r>
        <w:rPr>
          <w:rStyle w:val="5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Optimized s</w:t>
      </w:r>
      <w:bookmarkStart w:id="0" w:name="_GoBack"/>
      <w:bookmarkEnd w:id="0"/>
      <w:r>
        <w:rPr>
          <w:rStyle w:val="5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tructures and relative energetics with respect to the most stable for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Mo</w:t>
      </w:r>
      <w:r>
        <w:rPr>
          <w:rFonts w:ascii="Times New Roman" w:hAnsi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Co-Mo</w:t>
      </w:r>
      <w:r>
        <w:rPr>
          <w:rFonts w:ascii="Times New Roman" w:hAnsi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Style w:val="5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Atom colors are Co (blue), Mo (pink), and S (green)</w:t>
      </w:r>
      <w:r>
        <w:rPr>
          <w:rStyle w:val="5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tbl>
      <w:tblPr>
        <w:tblStyle w:val="4"/>
        <w:tblpPr w:leftFromText="180" w:rightFromText="180" w:vertAnchor="page" w:horzAnchor="page" w:tblpX="645" w:tblpY="2365"/>
        <w:tblOverlap w:val="never"/>
        <w:tblW w:w="111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5"/>
        <w:gridCol w:w="2069"/>
        <w:gridCol w:w="2161"/>
        <w:gridCol w:w="1959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865" w:type="dxa"/>
            <w:vMerge w:val="restart"/>
          </w:tcPr>
          <w:p>
            <w:pPr>
              <w:rPr>
                <w:vertAlign w:val="baseline"/>
              </w:rPr>
            </w:pPr>
          </w:p>
        </w:tc>
        <w:tc>
          <w:tcPr>
            <w:tcW w:w="2069" w:type="dxa"/>
            <w:vMerge w:val="restart"/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ind w:firstLine="630" w:firstLineChars="300"/>
              <w:jc w:val="both"/>
              <w:rPr>
                <w:rFonts w:ascii="Times New Roman" w:hAnsi="Times New Roman"/>
                <w:vertAlign w:val="subscript"/>
              </w:rPr>
            </w:pPr>
            <w:r>
              <w:rPr>
                <w:rFonts w:ascii="Times New Roman" w:hAnsi="Times New Roman"/>
              </w:rPr>
              <w:t>Mo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vertAlign w:val="subscript"/>
              </w:rPr>
              <w:t>8</w:t>
            </w:r>
          </w:p>
        </w:tc>
        <w:tc>
          <w:tcPr>
            <w:tcW w:w="6181" w:type="dxa"/>
            <w:gridSpan w:val="3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               </w:t>
            </w:r>
            <w:r>
              <w:rPr>
                <w:rFonts w:ascii="Times New Roman" w:hAnsi="Times New Roman"/>
              </w:rPr>
              <w:t>Co-Mo</w:t>
            </w:r>
            <w:r>
              <w:rPr>
                <w:rFonts w:ascii="Times New Roman" w:hAnsi="Times New Roman"/>
                <w:vertAlign w:val="subscript"/>
              </w:rPr>
              <w:t>6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vertAlign w:val="subscript"/>
              </w:rPr>
              <w:t>8</w:t>
            </w:r>
            <w:r>
              <w:rPr>
                <w:rFonts w:hint="eastAsia" w:ascii="Times New Roman" w:hAnsi="Times New Roman"/>
                <w:vertAlign w:val="subscript"/>
                <w:lang w:val="en-US" w:eastAsia="zh-CN"/>
              </w:rPr>
              <w:t xml:space="preserve">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865" w:type="dxa"/>
            <w:vMerge w:val="continue"/>
          </w:tcPr>
          <w:p/>
        </w:tc>
        <w:tc>
          <w:tcPr>
            <w:tcW w:w="2069" w:type="dxa"/>
            <w:vMerge w:val="continue"/>
          </w:tcPr>
          <w:p/>
        </w:tc>
        <w:tc>
          <w:tcPr>
            <w:tcW w:w="2161" w:type="dxa"/>
          </w:tcPr>
          <w:p>
            <w:pPr>
              <w:rPr>
                <w:vertAlign w:val="baseline"/>
              </w:rPr>
            </w:pP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Mo-S-S-Mo 4-fold site</w:t>
            </w:r>
          </w:p>
        </w:tc>
        <w:tc>
          <w:tcPr>
            <w:tcW w:w="1959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Mo top site   </w:t>
            </w:r>
          </w:p>
        </w:tc>
        <w:tc>
          <w:tcPr>
            <w:tcW w:w="2061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S-S bridge site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</w:trPr>
        <w:tc>
          <w:tcPr>
            <w:tcW w:w="2865" w:type="dxa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ind w:firstLine="630" w:firstLineChars="300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Structure</w:t>
            </w:r>
          </w:p>
          <w:p>
            <w:pPr>
              <w:ind w:firstLine="630" w:firstLineChars="300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bond length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(Å)</w:t>
            </w:r>
          </w:p>
        </w:tc>
        <w:tc>
          <w:tcPr>
            <w:tcW w:w="2069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009650" cy="1042035"/>
                  <wp:effectExtent l="0" t="0" r="0" b="571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l="28178" r="28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>
            <w:pPr>
              <w:rPr>
                <w:vertAlign w:val="baseline"/>
                <w:lang w:val="en-US"/>
              </w:rPr>
            </w:pPr>
            <w:r>
              <w:drawing>
                <wp:inline distT="0" distB="0" distL="114300" distR="114300">
                  <wp:extent cx="1189355" cy="1077595"/>
                  <wp:effectExtent l="0" t="0" r="10795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14400" cy="1136015"/>
                  <wp:effectExtent l="0" t="0" r="0" b="698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69850</wp:posOffset>
                  </wp:positionV>
                  <wp:extent cx="1106805" cy="1014730"/>
                  <wp:effectExtent l="0" t="0" r="0" b="13970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2865" w:type="dxa"/>
          </w:tcPr>
          <w:p>
            <w:pPr>
              <w:jc w:val="center"/>
              <w:rPr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Energy  (Hartree)</w:t>
            </w:r>
          </w:p>
        </w:tc>
        <w:tc>
          <w:tcPr>
            <w:tcW w:w="2069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-3590.113548</w:t>
            </w:r>
          </w:p>
        </w:tc>
        <w:tc>
          <w:tcPr>
            <w:tcW w:w="21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-3735.227828</w:t>
            </w:r>
          </w:p>
        </w:tc>
        <w:tc>
          <w:tcPr>
            <w:tcW w:w="1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-3734.967875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-3735.197779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865" w:type="dxa"/>
          </w:tcPr>
          <w:p>
            <w:pPr>
              <w:jc w:val="center"/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dsorption energy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(kcal/mol)</w:t>
            </w:r>
          </w:p>
        </w:tc>
        <w:tc>
          <w:tcPr>
            <w:tcW w:w="2069" w:type="dxa"/>
          </w:tcPr>
          <w:p>
            <w:pPr>
              <w:jc w:val="both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 xml:space="preserve">        _</w:t>
            </w:r>
          </w:p>
        </w:tc>
        <w:tc>
          <w:tcPr>
            <w:tcW w:w="21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-73.39</w:t>
            </w:r>
          </w:p>
        </w:tc>
        <w:tc>
          <w:tcPr>
            <w:tcW w:w="19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89.33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-54.93</w:t>
            </w:r>
          </w:p>
        </w:tc>
      </w:tr>
    </w:tbl>
    <w:p>
      <w:pPr>
        <w:rPr>
          <w:rStyle w:val="5"/>
          <w:color w:val="FF0000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608a8d1+03">
    <w:altName w:val="MS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B50CCD"/>
    <w:rsid w:val="009C6030"/>
    <w:rsid w:val="00DD0016"/>
    <w:rsid w:val="014E1F36"/>
    <w:rsid w:val="01E95C09"/>
    <w:rsid w:val="02E10D6A"/>
    <w:rsid w:val="02E20047"/>
    <w:rsid w:val="042663DF"/>
    <w:rsid w:val="04E36F17"/>
    <w:rsid w:val="051D1900"/>
    <w:rsid w:val="056569BC"/>
    <w:rsid w:val="058145A9"/>
    <w:rsid w:val="068776D9"/>
    <w:rsid w:val="0735568D"/>
    <w:rsid w:val="07ED3AEF"/>
    <w:rsid w:val="0862580E"/>
    <w:rsid w:val="08D17B30"/>
    <w:rsid w:val="08FE6DDC"/>
    <w:rsid w:val="090E2A3D"/>
    <w:rsid w:val="097E5271"/>
    <w:rsid w:val="0A693D38"/>
    <w:rsid w:val="0AA87083"/>
    <w:rsid w:val="0ACF4D8C"/>
    <w:rsid w:val="0BD125C7"/>
    <w:rsid w:val="0C191309"/>
    <w:rsid w:val="0C623FDB"/>
    <w:rsid w:val="0CAC5E9A"/>
    <w:rsid w:val="0CAC6CD3"/>
    <w:rsid w:val="0E692D16"/>
    <w:rsid w:val="0F143F60"/>
    <w:rsid w:val="0F3528EB"/>
    <w:rsid w:val="0F510CEA"/>
    <w:rsid w:val="0F604F40"/>
    <w:rsid w:val="0FA077FC"/>
    <w:rsid w:val="1418377E"/>
    <w:rsid w:val="14455197"/>
    <w:rsid w:val="146D5023"/>
    <w:rsid w:val="14C5731E"/>
    <w:rsid w:val="15E3437F"/>
    <w:rsid w:val="18CD4765"/>
    <w:rsid w:val="1991366C"/>
    <w:rsid w:val="1C616D57"/>
    <w:rsid w:val="1C883083"/>
    <w:rsid w:val="1DA76739"/>
    <w:rsid w:val="1E471D07"/>
    <w:rsid w:val="1EC06E5A"/>
    <w:rsid w:val="209042CA"/>
    <w:rsid w:val="20BF1AD7"/>
    <w:rsid w:val="21351987"/>
    <w:rsid w:val="2145013E"/>
    <w:rsid w:val="21771E1D"/>
    <w:rsid w:val="21AE7EBA"/>
    <w:rsid w:val="232B77B1"/>
    <w:rsid w:val="23480F01"/>
    <w:rsid w:val="239D7BDA"/>
    <w:rsid w:val="24CD58D1"/>
    <w:rsid w:val="253B4D94"/>
    <w:rsid w:val="26486DF3"/>
    <w:rsid w:val="26674B36"/>
    <w:rsid w:val="26952EFF"/>
    <w:rsid w:val="27B03EEF"/>
    <w:rsid w:val="28CD00EA"/>
    <w:rsid w:val="2A1E4BBB"/>
    <w:rsid w:val="2C1F3835"/>
    <w:rsid w:val="2C5B0789"/>
    <w:rsid w:val="2CB50CCD"/>
    <w:rsid w:val="2DD150BA"/>
    <w:rsid w:val="2E175E60"/>
    <w:rsid w:val="2E844BD3"/>
    <w:rsid w:val="2F732C5C"/>
    <w:rsid w:val="30B32AC1"/>
    <w:rsid w:val="32053598"/>
    <w:rsid w:val="322F68CA"/>
    <w:rsid w:val="32EA2D91"/>
    <w:rsid w:val="34A22897"/>
    <w:rsid w:val="36604955"/>
    <w:rsid w:val="36935F48"/>
    <w:rsid w:val="3709029B"/>
    <w:rsid w:val="370B544E"/>
    <w:rsid w:val="37A416C8"/>
    <w:rsid w:val="37D762CE"/>
    <w:rsid w:val="3851372E"/>
    <w:rsid w:val="38CC13D5"/>
    <w:rsid w:val="38D81AB9"/>
    <w:rsid w:val="39F10416"/>
    <w:rsid w:val="3B823957"/>
    <w:rsid w:val="3C684988"/>
    <w:rsid w:val="3C8E273B"/>
    <w:rsid w:val="3CB20295"/>
    <w:rsid w:val="3CE144A7"/>
    <w:rsid w:val="3D706380"/>
    <w:rsid w:val="3DAD17E4"/>
    <w:rsid w:val="3ECB53A3"/>
    <w:rsid w:val="3F642FC0"/>
    <w:rsid w:val="400B4AF0"/>
    <w:rsid w:val="40BE49A6"/>
    <w:rsid w:val="41347A80"/>
    <w:rsid w:val="42ED5663"/>
    <w:rsid w:val="42F90736"/>
    <w:rsid w:val="430D7A72"/>
    <w:rsid w:val="43212358"/>
    <w:rsid w:val="434705B4"/>
    <w:rsid w:val="434C69A0"/>
    <w:rsid w:val="439D7B20"/>
    <w:rsid w:val="44580AB4"/>
    <w:rsid w:val="447609B2"/>
    <w:rsid w:val="460428FC"/>
    <w:rsid w:val="47862BAA"/>
    <w:rsid w:val="48DD3D63"/>
    <w:rsid w:val="48E63975"/>
    <w:rsid w:val="4AC732FA"/>
    <w:rsid w:val="4C2A00D2"/>
    <w:rsid w:val="4D4556D4"/>
    <w:rsid w:val="4D9F4EC9"/>
    <w:rsid w:val="4E6373D6"/>
    <w:rsid w:val="4E9D1847"/>
    <w:rsid w:val="4EFE3272"/>
    <w:rsid w:val="502B2F17"/>
    <w:rsid w:val="50B65E21"/>
    <w:rsid w:val="50B805F0"/>
    <w:rsid w:val="530D7C87"/>
    <w:rsid w:val="53A7279F"/>
    <w:rsid w:val="54032627"/>
    <w:rsid w:val="5475794E"/>
    <w:rsid w:val="54A4417D"/>
    <w:rsid w:val="558A63FA"/>
    <w:rsid w:val="560B2147"/>
    <w:rsid w:val="56D24610"/>
    <w:rsid w:val="57394751"/>
    <w:rsid w:val="579411E1"/>
    <w:rsid w:val="58BB3B94"/>
    <w:rsid w:val="58D651EC"/>
    <w:rsid w:val="592F0788"/>
    <w:rsid w:val="59881C12"/>
    <w:rsid w:val="59ED01D5"/>
    <w:rsid w:val="5B1307BF"/>
    <w:rsid w:val="5BA95C12"/>
    <w:rsid w:val="5E963586"/>
    <w:rsid w:val="5FC8482D"/>
    <w:rsid w:val="60735198"/>
    <w:rsid w:val="60B640A4"/>
    <w:rsid w:val="61612059"/>
    <w:rsid w:val="64FC60D4"/>
    <w:rsid w:val="665023A4"/>
    <w:rsid w:val="67AA6E4F"/>
    <w:rsid w:val="680C0122"/>
    <w:rsid w:val="69C21B5F"/>
    <w:rsid w:val="6A3A5737"/>
    <w:rsid w:val="6CD82A9C"/>
    <w:rsid w:val="6CFB1554"/>
    <w:rsid w:val="6D535020"/>
    <w:rsid w:val="6DD72D78"/>
    <w:rsid w:val="6F0051D6"/>
    <w:rsid w:val="6F382882"/>
    <w:rsid w:val="6F5D24C2"/>
    <w:rsid w:val="6F8F2741"/>
    <w:rsid w:val="6FD6444B"/>
    <w:rsid w:val="7029242A"/>
    <w:rsid w:val="732C258E"/>
    <w:rsid w:val="739C2F7E"/>
    <w:rsid w:val="75A41418"/>
    <w:rsid w:val="776334BB"/>
    <w:rsid w:val="77DF0CA5"/>
    <w:rsid w:val="77F01622"/>
    <w:rsid w:val="78CD09E2"/>
    <w:rsid w:val="79806D04"/>
    <w:rsid w:val="79E350D8"/>
    <w:rsid w:val="7A5E62E7"/>
    <w:rsid w:val="7C4E108C"/>
    <w:rsid w:val="7DBB2042"/>
    <w:rsid w:val="7DCB5DB3"/>
    <w:rsid w:val="7F76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5">
    <w:name w:val="fontstyle01"/>
    <w:basedOn w:val="2"/>
    <w:qFormat/>
    <w:uiPriority w:val="0"/>
    <w:rPr>
      <w:rFonts w:ascii="TimesNewRomanPSMT" w:hAnsi="TimesNewRomanPSMT" w:eastAsia="TimesNewRomanPSMT" w:cs="TimesNewRomanPSMT"/>
      <w:color w:val="000000"/>
      <w:sz w:val="24"/>
      <w:szCs w:val="24"/>
    </w:rPr>
  </w:style>
  <w:style w:type="character" w:customStyle="1" w:styleId="6">
    <w:name w:val="fontstyle21"/>
    <w:basedOn w:val="2"/>
    <w:uiPriority w:val="0"/>
    <w:rPr>
      <w:rFonts w:ascii="TimesNewRomanPSMT" w:hAnsi="TimesNewRomanPSMT" w:eastAsia="TimesNewRomanPSMT" w:cs="TimesNewRomanPSMT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7.emf"/><Relationship Id="rId7" Type="http://schemas.openxmlformats.org/officeDocument/2006/relationships/image" Target="media/image4.png"/><Relationship Id="rId69" Type="http://schemas.openxmlformats.org/officeDocument/2006/relationships/image" Target="media/image66.emf"/><Relationship Id="rId68" Type="http://schemas.openxmlformats.org/officeDocument/2006/relationships/image" Target="media/image65.emf"/><Relationship Id="rId67" Type="http://schemas.openxmlformats.org/officeDocument/2006/relationships/image" Target="media/image64.png"/><Relationship Id="rId66" Type="http://schemas.openxmlformats.org/officeDocument/2006/relationships/image" Target="media/image63.wmf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wmf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wmf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wmf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wmf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wmf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wmf"/><Relationship Id="rId26" Type="http://schemas.openxmlformats.org/officeDocument/2006/relationships/image" Target="media/image23.wmf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2018-07-20T03:00:00Z</dcterms:created>
  <dc:creator>Administrator</dc:creator>
  <cp:lastModifiedBy>Administrator</cp:lastModifiedBy>
  <dcterms:modified xsi:type="dcterms:W3CDTF">2018-08-28T08:16:24Z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